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7AA" w:rsidRPr="006C363E" w:rsidRDefault="008037AA" w:rsidP="006C363E">
      <w:pPr>
        <w:spacing w:before="120" w:after="120" w:line="360" w:lineRule="auto"/>
        <w:ind w:firstLine="709"/>
        <w:jc w:val="center"/>
        <w:rPr>
          <w:rFonts w:ascii="Times New Roman" w:hAnsi="Times New Roman"/>
          <w:szCs w:val="24"/>
          <w:lang w:eastAsia="pl-PL"/>
        </w:rPr>
      </w:pPr>
      <w:r w:rsidRPr="006C363E">
        <w:rPr>
          <w:rFonts w:ascii="Times New Roman" w:hAnsi="Times New Roman"/>
          <w:szCs w:val="24"/>
          <w:lang w:eastAsia="pl-PL"/>
        </w:rPr>
        <w:t>Zdjęcie 1. Zestaw Dienesa uzupełniony o karty do kodowania</w:t>
      </w:r>
    </w:p>
    <w:p w:rsidR="008037AA" w:rsidRPr="006C363E" w:rsidRDefault="008037AA" w:rsidP="006C363E">
      <w:pPr>
        <w:spacing w:after="12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4781E">
        <w:rPr>
          <w:rFonts w:ascii="Times New Roman" w:hAnsi="Times New Roman"/>
          <w:noProof/>
          <w:sz w:val="24"/>
          <w:szCs w:val="24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" o:spid="_x0000_i1025" type="#_x0000_t75" alt="DSC01550" style="width:378pt;height:283.2pt;visibility:visible">
            <v:imagedata r:id="rId7" o:title=""/>
          </v:shape>
        </w:pict>
      </w:r>
    </w:p>
    <w:p w:rsidR="008037AA" w:rsidRPr="0036648A" w:rsidRDefault="008037AA" w:rsidP="0036648A">
      <w:pPr>
        <w:spacing w:after="0" w:line="360" w:lineRule="auto"/>
        <w:ind w:firstLine="1134"/>
        <w:jc w:val="both"/>
        <w:rPr>
          <w:rFonts w:ascii="Times New Roman" w:hAnsi="Times New Roman"/>
          <w:sz w:val="20"/>
          <w:szCs w:val="24"/>
          <w:lang w:eastAsia="pl-PL"/>
        </w:rPr>
      </w:pPr>
      <w:r w:rsidRPr="006C363E">
        <w:rPr>
          <w:rFonts w:ascii="Times New Roman" w:hAnsi="Times New Roman"/>
          <w:sz w:val="20"/>
          <w:szCs w:val="24"/>
          <w:lang w:eastAsia="pl-PL"/>
        </w:rPr>
        <w:t>Źródło : archiwum autora pracy</w:t>
      </w:r>
    </w:p>
    <w:p w:rsidR="008037AA" w:rsidRPr="006C363E" w:rsidRDefault="008037AA" w:rsidP="006C363E">
      <w:pPr>
        <w:spacing w:before="120" w:after="120" w:line="360" w:lineRule="auto"/>
        <w:ind w:firstLine="709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6C363E">
        <w:rPr>
          <w:rFonts w:ascii="Times New Roman" w:hAnsi="Times New Roman"/>
          <w:szCs w:val="24"/>
          <w:lang w:eastAsia="pl-PL"/>
        </w:rPr>
        <w:t>Zdjęcie 2.  Mozaiki z klocków</w:t>
      </w:r>
    </w:p>
    <w:p w:rsidR="008037AA" w:rsidRPr="006C363E" w:rsidRDefault="008037AA" w:rsidP="006C363E">
      <w:pPr>
        <w:spacing w:after="120" w:line="360" w:lineRule="auto"/>
        <w:ind w:firstLine="708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4781E">
        <w:rPr>
          <w:rFonts w:ascii="Times New Roman" w:hAnsi="Times New Roman"/>
          <w:noProof/>
          <w:sz w:val="24"/>
          <w:szCs w:val="24"/>
          <w:lang w:eastAsia="pl-PL"/>
        </w:rPr>
        <w:pict>
          <v:shape id="Obraz 7" o:spid="_x0000_i1026" type="#_x0000_t75" alt="IMG_0860" style="width:367.8pt;height:276.6pt;visibility:visible">
            <v:imagedata r:id="rId8" o:title=""/>
          </v:shape>
        </w:pict>
      </w:r>
    </w:p>
    <w:p w:rsidR="008037AA" w:rsidRDefault="008037AA" w:rsidP="00B87CF9">
      <w:pPr>
        <w:spacing w:after="0" w:line="240" w:lineRule="auto"/>
        <w:ind w:left="1134"/>
        <w:jc w:val="both"/>
        <w:rPr>
          <w:rFonts w:ascii="Times New Roman" w:hAnsi="Times New Roman"/>
          <w:sz w:val="20"/>
          <w:szCs w:val="24"/>
          <w:lang w:eastAsia="pl-PL"/>
        </w:rPr>
      </w:pPr>
      <w:r w:rsidRPr="006C363E">
        <w:rPr>
          <w:rFonts w:ascii="Times New Roman" w:hAnsi="Times New Roman"/>
          <w:sz w:val="20"/>
          <w:szCs w:val="24"/>
          <w:lang w:eastAsia="pl-PL"/>
        </w:rPr>
        <w:t xml:space="preserve">Źródło : archiwum własne autora pracy, zdjęcie wykonane w Przedszkolu Niepublicznym </w:t>
      </w:r>
      <w:r w:rsidRPr="006C363E">
        <w:rPr>
          <w:rFonts w:ascii="Times New Roman" w:hAnsi="Times New Roman"/>
          <w:i/>
          <w:sz w:val="20"/>
          <w:szCs w:val="24"/>
          <w:lang w:eastAsia="pl-PL"/>
        </w:rPr>
        <w:t>Panie</w:t>
      </w:r>
      <w:r w:rsidRPr="006C363E">
        <w:rPr>
          <w:rFonts w:ascii="Times New Roman" w:hAnsi="Times New Roman"/>
          <w:i/>
          <w:sz w:val="20"/>
          <w:szCs w:val="24"/>
          <w:lang w:eastAsia="pl-PL"/>
        </w:rPr>
        <w:t>n</w:t>
      </w:r>
      <w:r w:rsidRPr="006C363E">
        <w:rPr>
          <w:rFonts w:ascii="Times New Roman" w:hAnsi="Times New Roman"/>
          <w:i/>
          <w:sz w:val="20"/>
          <w:szCs w:val="24"/>
          <w:lang w:eastAsia="pl-PL"/>
        </w:rPr>
        <w:t xml:space="preserve">ka z Okienka </w:t>
      </w:r>
      <w:r w:rsidRPr="006C363E">
        <w:rPr>
          <w:rFonts w:ascii="Times New Roman" w:hAnsi="Times New Roman"/>
          <w:sz w:val="20"/>
          <w:szCs w:val="24"/>
          <w:lang w:eastAsia="pl-PL"/>
        </w:rPr>
        <w:t>w Gdańsku</w:t>
      </w:r>
    </w:p>
    <w:p w:rsidR="008037AA" w:rsidRPr="006C363E" w:rsidRDefault="008037AA" w:rsidP="00B87CF9">
      <w:pPr>
        <w:spacing w:after="0" w:line="240" w:lineRule="auto"/>
        <w:ind w:left="1134"/>
        <w:jc w:val="both"/>
        <w:rPr>
          <w:rFonts w:ascii="Times New Roman" w:hAnsi="Times New Roman"/>
          <w:sz w:val="20"/>
          <w:szCs w:val="24"/>
          <w:lang w:eastAsia="pl-PL"/>
        </w:rPr>
      </w:pPr>
    </w:p>
    <w:p w:rsidR="008037AA" w:rsidRPr="00226374" w:rsidRDefault="008037AA" w:rsidP="00226374">
      <w:pPr>
        <w:spacing w:after="0" w:line="360" w:lineRule="auto"/>
        <w:ind w:firstLine="708"/>
        <w:jc w:val="center"/>
        <w:rPr>
          <w:rFonts w:ascii="Times New Roman" w:hAnsi="Times New Roman"/>
          <w:szCs w:val="24"/>
          <w:lang w:eastAsia="pl-PL"/>
        </w:rPr>
      </w:pPr>
      <w:r w:rsidRPr="00226374">
        <w:rPr>
          <w:rFonts w:ascii="Times New Roman" w:hAnsi="Times New Roman"/>
          <w:szCs w:val="24"/>
          <w:lang w:eastAsia="pl-PL"/>
        </w:rPr>
        <w:t>Zdjęcie 3. Klocki Reko</w:t>
      </w:r>
    </w:p>
    <w:p w:rsidR="008037AA" w:rsidRPr="006C363E" w:rsidRDefault="008037AA" w:rsidP="0022637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4781E">
        <w:rPr>
          <w:rFonts w:ascii="Times New Roman" w:hAnsi="Times New Roman"/>
          <w:noProof/>
          <w:sz w:val="24"/>
          <w:szCs w:val="24"/>
          <w:lang w:eastAsia="pl-PL"/>
        </w:rPr>
        <w:pict>
          <v:shape id="Obraz 6" o:spid="_x0000_i1027" type="#_x0000_t75" alt="DSC01547" style="width:384pt;height:291pt;visibility:visible">
            <v:imagedata r:id="rId9" o:title=""/>
          </v:shape>
        </w:pict>
      </w:r>
    </w:p>
    <w:p w:rsidR="008037AA" w:rsidRPr="0036648A" w:rsidRDefault="008037AA" w:rsidP="0036648A">
      <w:pPr>
        <w:spacing w:after="0" w:line="360" w:lineRule="auto"/>
        <w:ind w:firstLine="708"/>
        <w:jc w:val="both"/>
        <w:rPr>
          <w:rFonts w:ascii="Times New Roman" w:hAnsi="Times New Roman"/>
          <w:sz w:val="20"/>
          <w:szCs w:val="24"/>
          <w:lang w:eastAsia="pl-PL"/>
        </w:rPr>
      </w:pPr>
      <w:r>
        <w:rPr>
          <w:rFonts w:ascii="Times New Roman" w:hAnsi="Times New Roman"/>
          <w:sz w:val="20"/>
          <w:szCs w:val="24"/>
          <w:lang w:eastAsia="pl-PL"/>
        </w:rPr>
        <w:t>Źródło</w:t>
      </w:r>
      <w:r w:rsidRPr="00226374">
        <w:rPr>
          <w:rFonts w:ascii="Times New Roman" w:hAnsi="Times New Roman"/>
          <w:sz w:val="20"/>
          <w:szCs w:val="24"/>
          <w:lang w:eastAsia="pl-PL"/>
        </w:rPr>
        <w:t>: archiwum autora pracy</w:t>
      </w:r>
    </w:p>
    <w:p w:rsidR="008037AA" w:rsidRPr="003264F8" w:rsidRDefault="008037AA" w:rsidP="003264F8">
      <w:pPr>
        <w:spacing w:before="120" w:after="120" w:line="360" w:lineRule="auto"/>
        <w:ind w:firstLine="709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264F8">
        <w:rPr>
          <w:rFonts w:ascii="Times New Roman" w:hAnsi="Times New Roman"/>
          <w:szCs w:val="24"/>
          <w:lang w:eastAsia="pl-PL"/>
        </w:rPr>
        <w:t>Zdjęcie 4. Budowle z klocków Reko</w:t>
      </w:r>
    </w:p>
    <w:p w:rsidR="008037AA" w:rsidRPr="006C363E" w:rsidRDefault="008037AA" w:rsidP="003264F8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4781E">
        <w:rPr>
          <w:rFonts w:ascii="Times New Roman" w:hAnsi="Times New Roman"/>
          <w:noProof/>
          <w:sz w:val="24"/>
          <w:szCs w:val="24"/>
          <w:lang w:eastAsia="pl-PL"/>
        </w:rPr>
        <w:pict>
          <v:shape id="Obraz 5" o:spid="_x0000_i1028" type="#_x0000_t75" alt="IMG_0785" style="width:407.4pt;height:304.2pt;visibility:visible">
            <v:imagedata r:id="rId10" o:title=""/>
          </v:shape>
        </w:pict>
      </w:r>
    </w:p>
    <w:p w:rsidR="008037AA" w:rsidRPr="003264F8" w:rsidRDefault="008037AA" w:rsidP="003264F8">
      <w:pPr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  <w:lang w:eastAsia="pl-PL"/>
        </w:rPr>
      </w:pPr>
      <w:r w:rsidRPr="003264F8">
        <w:rPr>
          <w:rFonts w:ascii="Times New Roman" w:hAnsi="Times New Roman"/>
          <w:sz w:val="20"/>
          <w:szCs w:val="24"/>
          <w:lang w:eastAsia="pl-PL"/>
        </w:rPr>
        <w:t>Źródło : archiwum własne autora pracy, zdjęcie wykon</w:t>
      </w:r>
      <w:r>
        <w:rPr>
          <w:rFonts w:ascii="Times New Roman" w:hAnsi="Times New Roman"/>
          <w:sz w:val="20"/>
          <w:szCs w:val="24"/>
          <w:lang w:eastAsia="pl-PL"/>
        </w:rPr>
        <w:t xml:space="preserve">ane w Przedszkolu Niepublicznym </w:t>
      </w:r>
      <w:r w:rsidRPr="003264F8">
        <w:rPr>
          <w:rFonts w:ascii="Times New Roman" w:hAnsi="Times New Roman"/>
          <w:i/>
          <w:sz w:val="20"/>
          <w:szCs w:val="24"/>
          <w:lang w:eastAsia="pl-PL"/>
        </w:rPr>
        <w:t xml:space="preserve">Panienka z Okienka </w:t>
      </w:r>
      <w:r w:rsidRPr="003264F8">
        <w:rPr>
          <w:rFonts w:ascii="Times New Roman" w:hAnsi="Times New Roman"/>
          <w:sz w:val="20"/>
          <w:szCs w:val="24"/>
          <w:lang w:eastAsia="pl-PL"/>
        </w:rPr>
        <w:t>w Gdańsku</w:t>
      </w:r>
    </w:p>
    <w:p w:rsidR="008037AA" w:rsidRPr="006C363E" w:rsidRDefault="008037AA" w:rsidP="006C363E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037AA" w:rsidRDefault="008037AA"/>
    <w:sectPr w:rsidR="008037AA" w:rsidSect="0036648A">
      <w:footerReference w:type="default" r:id="rId11"/>
      <w:pgSz w:w="11906" w:h="16838"/>
      <w:pgMar w:top="899" w:right="1417" w:bottom="197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7AA" w:rsidRDefault="008037AA" w:rsidP="006C363E">
      <w:pPr>
        <w:spacing w:after="0" w:line="240" w:lineRule="auto"/>
      </w:pPr>
      <w:r>
        <w:separator/>
      </w:r>
    </w:p>
  </w:endnote>
  <w:endnote w:type="continuationSeparator" w:id="0">
    <w:p w:rsidR="008037AA" w:rsidRDefault="008037AA" w:rsidP="006C3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7AA" w:rsidRDefault="008037AA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8037AA" w:rsidRDefault="008037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7AA" w:rsidRDefault="008037AA" w:rsidP="006C363E">
      <w:pPr>
        <w:spacing w:after="0" w:line="240" w:lineRule="auto"/>
      </w:pPr>
      <w:r>
        <w:separator/>
      </w:r>
    </w:p>
  </w:footnote>
  <w:footnote w:type="continuationSeparator" w:id="0">
    <w:p w:rsidR="008037AA" w:rsidRDefault="008037AA" w:rsidP="006C36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04361"/>
    <w:multiLevelType w:val="multilevel"/>
    <w:tmpl w:val="8378F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1736F7"/>
    <w:multiLevelType w:val="hybridMultilevel"/>
    <w:tmpl w:val="4FD289F0"/>
    <w:lvl w:ilvl="0" w:tplc="44BE7B68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AC88D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47087A4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D012789"/>
    <w:multiLevelType w:val="hybridMultilevel"/>
    <w:tmpl w:val="7A7C8A16"/>
    <w:lvl w:ilvl="0" w:tplc="3BC4551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3">
    <w:nsid w:val="66BF7815"/>
    <w:multiLevelType w:val="hybridMultilevel"/>
    <w:tmpl w:val="BB5E8390"/>
    <w:lvl w:ilvl="0" w:tplc="C8D2946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CDC067A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">
    <w:nsid w:val="7F634D5A"/>
    <w:multiLevelType w:val="multilevel"/>
    <w:tmpl w:val="99CEE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363E"/>
    <w:rsid w:val="000160DA"/>
    <w:rsid w:val="000207CB"/>
    <w:rsid w:val="0002642C"/>
    <w:rsid w:val="00043E4F"/>
    <w:rsid w:val="00080A13"/>
    <w:rsid w:val="000C1967"/>
    <w:rsid w:val="00106478"/>
    <w:rsid w:val="002112DA"/>
    <w:rsid w:val="00213DAC"/>
    <w:rsid w:val="00226374"/>
    <w:rsid w:val="00257877"/>
    <w:rsid w:val="00307AD0"/>
    <w:rsid w:val="003264F8"/>
    <w:rsid w:val="00333C0E"/>
    <w:rsid w:val="0036648A"/>
    <w:rsid w:val="003E3922"/>
    <w:rsid w:val="003E7B97"/>
    <w:rsid w:val="00457072"/>
    <w:rsid w:val="0046305E"/>
    <w:rsid w:val="00490CBA"/>
    <w:rsid w:val="00503675"/>
    <w:rsid w:val="00547BA0"/>
    <w:rsid w:val="005A6435"/>
    <w:rsid w:val="005D1FD9"/>
    <w:rsid w:val="005D7032"/>
    <w:rsid w:val="005F6250"/>
    <w:rsid w:val="005F76BB"/>
    <w:rsid w:val="00624D3E"/>
    <w:rsid w:val="00660F2A"/>
    <w:rsid w:val="006C363E"/>
    <w:rsid w:val="0076672A"/>
    <w:rsid w:val="00780DAE"/>
    <w:rsid w:val="00793E2E"/>
    <w:rsid w:val="007D5E37"/>
    <w:rsid w:val="007E681C"/>
    <w:rsid w:val="00803280"/>
    <w:rsid w:val="008037AA"/>
    <w:rsid w:val="00811391"/>
    <w:rsid w:val="008254A4"/>
    <w:rsid w:val="00987E7A"/>
    <w:rsid w:val="00AE4DC9"/>
    <w:rsid w:val="00B27A96"/>
    <w:rsid w:val="00B4781E"/>
    <w:rsid w:val="00B87CF9"/>
    <w:rsid w:val="00C77533"/>
    <w:rsid w:val="00CA5177"/>
    <w:rsid w:val="00D321C5"/>
    <w:rsid w:val="00DB48C8"/>
    <w:rsid w:val="00DF0630"/>
    <w:rsid w:val="00E014FB"/>
    <w:rsid w:val="00E14E18"/>
    <w:rsid w:val="00E83F46"/>
    <w:rsid w:val="00EC475E"/>
    <w:rsid w:val="00FC211F"/>
    <w:rsid w:val="00FF6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locked="1" w:uiPriority="0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5E37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363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C363E"/>
    <w:pPr>
      <w:keepNext/>
      <w:tabs>
        <w:tab w:val="left" w:pos="7920"/>
      </w:tabs>
      <w:spacing w:after="0" w:line="240" w:lineRule="auto"/>
      <w:outlineLvl w:val="1"/>
    </w:pPr>
    <w:rPr>
      <w:rFonts w:ascii="Tahoma" w:eastAsia="Times New Roman" w:hAnsi="Tahoma" w:cs="Tahoma"/>
      <w:b/>
      <w:bCs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363E"/>
    <w:rPr>
      <w:rFonts w:ascii="Arial" w:hAnsi="Arial" w:cs="Arial"/>
      <w:b/>
      <w:bCs/>
      <w:kern w:val="32"/>
      <w:sz w:val="32"/>
      <w:szCs w:val="32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C363E"/>
    <w:rPr>
      <w:rFonts w:ascii="Tahoma" w:hAnsi="Tahoma" w:cs="Tahoma"/>
      <w:b/>
      <w:bCs/>
      <w:sz w:val="24"/>
      <w:szCs w:val="24"/>
      <w:lang w:eastAsia="pl-PL"/>
    </w:rPr>
  </w:style>
  <w:style w:type="paragraph" w:styleId="NormalWeb">
    <w:name w:val="Normal (Web)"/>
    <w:basedOn w:val="Normal"/>
    <w:uiPriority w:val="99"/>
    <w:rsid w:val="006C36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6C363E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6C363E"/>
    <w:rPr>
      <w:rFonts w:cs="Times New Roman"/>
      <w:i/>
    </w:rPr>
  </w:style>
  <w:style w:type="character" w:styleId="Hyperlink">
    <w:name w:val="Hyperlink"/>
    <w:basedOn w:val="DefaultParagraphFont"/>
    <w:uiPriority w:val="99"/>
    <w:rsid w:val="006C363E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6C363E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C36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C363E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C36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C36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6C363E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363E"/>
    <w:rPr>
      <w:rFonts w:ascii="Tahoma" w:hAnsi="Tahoma" w:cs="Tahoma"/>
      <w:sz w:val="16"/>
      <w:szCs w:val="16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6C36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C363E"/>
    <w:rPr>
      <w:rFonts w:ascii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rsid w:val="006C363E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6C36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6C363E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6C363E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rsid w:val="006C363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C363E"/>
    <w:rPr>
      <w:rFonts w:ascii="Times New Roman" w:hAnsi="Times New Roman" w:cs="Times New Roman"/>
      <w:sz w:val="24"/>
      <w:szCs w:val="24"/>
      <w:lang w:eastAsia="pl-PL"/>
    </w:rPr>
  </w:style>
  <w:style w:type="paragraph" w:styleId="BodyTextFirstIndent">
    <w:name w:val="Body Text First Indent"/>
    <w:basedOn w:val="BodyText"/>
    <w:link w:val="BodyTextFirstIndentChar"/>
    <w:uiPriority w:val="99"/>
    <w:rsid w:val="006C363E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locked/>
    <w:rsid w:val="006C363E"/>
  </w:style>
  <w:style w:type="paragraph" w:styleId="DocumentMap">
    <w:name w:val="Document Map"/>
    <w:basedOn w:val="Normal"/>
    <w:link w:val="DocumentMapChar"/>
    <w:uiPriority w:val="99"/>
    <w:semiHidden/>
    <w:rsid w:val="006C363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C363E"/>
    <w:rPr>
      <w:rFonts w:ascii="Tahoma" w:hAnsi="Tahoma" w:cs="Tahoma"/>
      <w:sz w:val="20"/>
      <w:szCs w:val="20"/>
      <w:shd w:val="clear" w:color="auto" w:fill="000080"/>
      <w:lang w:eastAsia="pl-PL"/>
    </w:rPr>
  </w:style>
  <w:style w:type="paragraph" w:styleId="Header">
    <w:name w:val="header"/>
    <w:basedOn w:val="Normal"/>
    <w:link w:val="HeaderChar"/>
    <w:uiPriority w:val="99"/>
    <w:rsid w:val="006C3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C363E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6C36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C363E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63</Words>
  <Characters>381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Alicja Komorowska-Zielony</dc:title>
  <dc:subject/>
  <dc:creator>AUTOR</dc:creator>
  <cp:keywords/>
  <dc:description/>
  <cp:lastModifiedBy>Alicja</cp:lastModifiedBy>
  <cp:revision>3</cp:revision>
  <dcterms:created xsi:type="dcterms:W3CDTF">2018-10-12T20:59:00Z</dcterms:created>
  <dcterms:modified xsi:type="dcterms:W3CDTF">2018-10-12T21:02:00Z</dcterms:modified>
</cp:coreProperties>
</file>